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E37" w:rsidRDefault="004C3E37"/>
    <w:p w:rsidR="00B46CD3" w:rsidRDefault="00B46CD3">
      <w:r w:rsidRPr="00B46CD3">
        <w:rPr>
          <w:noProof/>
          <w:lang w:val="en-US"/>
        </w:rPr>
        <w:drawing>
          <wp:inline distT="0" distB="0" distL="0" distR="0">
            <wp:extent cx="7534767" cy="5651076"/>
            <wp:effectExtent l="8255" t="0" r="0" b="0"/>
            <wp:docPr id="1" name="Picture 1" descr="\\rockmount.primary\RockmountDFS\CurriculumData\TeacherHome\ademiguel.306\My Pictures\Saved Picture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ckmount.primary\RockmountDFS\CurriculumData\TeacherHome\ademiguel.306\My Pictures\Saved Pictures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6975" cy="56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D3" w:rsidRDefault="00B46CD3"/>
    <w:p w:rsidR="00B46CD3" w:rsidRDefault="00B46CD3"/>
    <w:p w:rsidR="00B46CD3" w:rsidRDefault="00B46CD3"/>
    <w:p w:rsidR="00B46CD3" w:rsidRDefault="00B46CD3">
      <w:r w:rsidRPr="00B46CD3">
        <w:rPr>
          <w:noProof/>
          <w:lang w:val="en-US"/>
        </w:rPr>
        <w:lastRenderedPageBreak/>
        <w:drawing>
          <wp:inline distT="0" distB="0" distL="0" distR="0">
            <wp:extent cx="7839567" cy="5879676"/>
            <wp:effectExtent l="8255" t="0" r="0" b="0"/>
            <wp:docPr id="2" name="Picture 2" descr="\\rockmount.primary\RockmountDFS\CurriculumData\TeacherHome\ademiguel.306\My Pictures\Saved Picture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ockmount.primary\RockmountDFS\CurriculumData\TeacherHome\ademiguel.306\My Pictures\Saved Pictures\imag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1716" cy="58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D3" w:rsidRDefault="00B46CD3"/>
    <w:p w:rsidR="00B46CD3" w:rsidRDefault="00B46CD3"/>
    <w:p w:rsidR="00B46CD3" w:rsidRDefault="00B46CD3"/>
    <w:p w:rsidR="00B46CD3" w:rsidRDefault="00B46CD3"/>
    <w:p w:rsidR="00B46CD3" w:rsidRDefault="00B46CD3">
      <w:r w:rsidRPr="00B46CD3">
        <w:rPr>
          <w:noProof/>
          <w:lang w:val="en-US"/>
        </w:rPr>
        <w:drawing>
          <wp:inline distT="0" distB="0" distL="0" distR="0">
            <wp:extent cx="5731510" cy="6001864"/>
            <wp:effectExtent l="0" t="0" r="2540" b="0"/>
            <wp:docPr id="3" name="Picture 3" descr="\\rockmount.primary\RockmountDFS\CurriculumData\TeacherHome\ademiguel.306\My Pictures\Saved Picture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ckmount.primary\RockmountDFS\CurriculumData\TeacherHome\ademiguel.306\My Pictures\Saved Picture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A3"/>
    <w:rsid w:val="004C3E37"/>
    <w:rsid w:val="005656A3"/>
    <w:rsid w:val="00B4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247C85-BE33-492D-B19F-194153D4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30AA71CF</Template>
  <TotalTime>17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 Miguel</dc:creator>
  <cp:keywords/>
  <dc:description/>
  <cp:lastModifiedBy>Ana De Miguel</cp:lastModifiedBy>
  <cp:revision>1</cp:revision>
  <dcterms:created xsi:type="dcterms:W3CDTF">2021-02-07T14:16:00Z</dcterms:created>
  <dcterms:modified xsi:type="dcterms:W3CDTF">2021-02-07T14:35:00Z</dcterms:modified>
</cp:coreProperties>
</file>