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B1E" w:rsidRDefault="00321963">
      <w:pPr>
        <w:rPr>
          <w:rFonts w:ascii="Fredoka One" w:eastAsia="Fredoka One" w:hAnsi="Fredoka One" w:cs="Fredoka One"/>
          <w:color w:val="FFD775"/>
          <w:sz w:val="48"/>
          <w:szCs w:val="48"/>
        </w:rPr>
      </w:pPr>
      <w:bookmarkStart w:id="0" w:name="_GoBack"/>
      <w:bookmarkEnd w:id="0"/>
      <w:r>
        <w:rPr>
          <w:rFonts w:ascii="Fredoka One" w:eastAsia="Fredoka One" w:hAnsi="Fredoka One" w:cs="Fredoka One"/>
          <w:color w:val="FFD775"/>
          <w:sz w:val="48"/>
          <w:szCs w:val="48"/>
        </w:rPr>
        <w:t xml:space="preserve">Sun Soup </w:t>
      </w:r>
    </w:p>
    <w:p w:rsidR="00BA4B1E" w:rsidRDefault="00321963">
      <w:pPr>
        <w:rPr>
          <w:rFonts w:ascii="Arvo" w:eastAsia="Arvo" w:hAnsi="Arvo" w:cs="Arvo"/>
          <w:b/>
          <w:color w:val="A4DCAF"/>
          <w:sz w:val="32"/>
          <w:szCs w:val="32"/>
        </w:rPr>
      </w:pPr>
      <w:r>
        <w:rPr>
          <w:rFonts w:ascii="Arvo" w:eastAsia="Arvo" w:hAnsi="Arvo" w:cs="Arvo"/>
          <w:b/>
          <w:color w:val="A4DCAF"/>
          <w:sz w:val="32"/>
          <w:szCs w:val="32"/>
        </w:rPr>
        <w:t>(Butternut squash soup)</w:t>
      </w:r>
    </w:p>
    <w:p w:rsidR="00BA4B1E" w:rsidRDefault="00BA4B1E">
      <w:pPr>
        <w:rPr>
          <w:sz w:val="32"/>
          <w:szCs w:val="32"/>
        </w:rPr>
      </w:pPr>
    </w:p>
    <w:p w:rsidR="00BA4B1E" w:rsidRDefault="00BA4B1E">
      <w:pPr>
        <w:rPr>
          <w:sz w:val="32"/>
          <w:szCs w:val="32"/>
        </w:rPr>
      </w:pPr>
    </w:p>
    <w:p w:rsidR="00BA4B1E" w:rsidRDefault="00321963">
      <w:pPr>
        <w:rPr>
          <w:rFonts w:ascii="Life Savers" w:eastAsia="Life Savers" w:hAnsi="Life Savers" w:cs="Life Savers"/>
          <w:b/>
          <w:color w:val="A4C2F4"/>
          <w:sz w:val="36"/>
          <w:szCs w:val="36"/>
        </w:rPr>
      </w:pPr>
      <w:r>
        <w:rPr>
          <w:rFonts w:ascii="Life Savers" w:eastAsia="Life Savers" w:hAnsi="Life Savers" w:cs="Life Savers"/>
          <w:b/>
          <w:color w:val="A4C2F4"/>
          <w:sz w:val="36"/>
          <w:szCs w:val="36"/>
        </w:rPr>
        <w:t>Ingredients :</w:t>
      </w:r>
    </w:p>
    <w:p w:rsidR="00BA4B1E" w:rsidRDefault="00BA4B1E">
      <w:pPr>
        <w:rPr>
          <w:rFonts w:ascii="Life Savers" w:eastAsia="Life Savers" w:hAnsi="Life Savers" w:cs="Life Savers"/>
          <w:b/>
          <w:color w:val="A4C2F4"/>
          <w:sz w:val="32"/>
          <w:szCs w:val="32"/>
        </w:rPr>
      </w:pPr>
    </w:p>
    <w:p w:rsidR="00BA4B1E" w:rsidRDefault="00321963">
      <w:pPr>
        <w:numPr>
          <w:ilvl w:val="0"/>
          <w:numId w:val="1"/>
        </w:numPr>
        <w:rPr>
          <w:rFonts w:ascii="Life Savers" w:eastAsia="Life Savers" w:hAnsi="Life Savers" w:cs="Life Savers"/>
          <w:b/>
          <w:color w:val="A4C2F4"/>
          <w:sz w:val="32"/>
          <w:szCs w:val="32"/>
        </w:rPr>
      </w:pPr>
      <w:r>
        <w:rPr>
          <w:rFonts w:ascii="Life Savers" w:eastAsia="Life Savers" w:hAnsi="Life Savers" w:cs="Life Savers"/>
          <w:b/>
          <w:color w:val="A4C2F4"/>
          <w:sz w:val="32"/>
          <w:szCs w:val="32"/>
        </w:rPr>
        <w:t xml:space="preserve">1 </w:t>
      </w:r>
      <w:proofErr w:type="spellStart"/>
      <w:r>
        <w:rPr>
          <w:rFonts w:ascii="Life Savers" w:eastAsia="Life Savers" w:hAnsi="Life Savers" w:cs="Life Savers"/>
          <w:b/>
          <w:color w:val="A4C2F4"/>
          <w:sz w:val="32"/>
          <w:szCs w:val="32"/>
        </w:rPr>
        <w:t>tbsp</w:t>
      </w:r>
      <w:proofErr w:type="spellEnd"/>
      <w:r>
        <w:rPr>
          <w:rFonts w:ascii="Life Savers" w:eastAsia="Life Savers" w:hAnsi="Life Savers" w:cs="Life Savers"/>
          <w:b/>
          <w:color w:val="A4C2F4"/>
          <w:sz w:val="32"/>
          <w:szCs w:val="32"/>
        </w:rPr>
        <w:t xml:space="preserve"> vegetable oil</w:t>
      </w:r>
    </w:p>
    <w:p w:rsidR="00BA4B1E" w:rsidRDefault="00321963">
      <w:pPr>
        <w:numPr>
          <w:ilvl w:val="0"/>
          <w:numId w:val="1"/>
        </w:numPr>
        <w:rPr>
          <w:rFonts w:ascii="Life Savers" w:eastAsia="Life Savers" w:hAnsi="Life Savers" w:cs="Life Savers"/>
          <w:b/>
          <w:color w:val="A4C2F4"/>
          <w:sz w:val="32"/>
          <w:szCs w:val="32"/>
        </w:rPr>
      </w:pPr>
      <w:r>
        <w:rPr>
          <w:rFonts w:ascii="Life Savers" w:eastAsia="Life Savers" w:hAnsi="Life Savers" w:cs="Life Savers"/>
          <w:b/>
          <w:color w:val="A4C2F4"/>
          <w:sz w:val="32"/>
          <w:szCs w:val="32"/>
        </w:rPr>
        <w:t>1kg butternut squash, peeled and cut into small cubes</w:t>
      </w:r>
    </w:p>
    <w:p w:rsidR="00BA4B1E" w:rsidRDefault="00321963">
      <w:pPr>
        <w:numPr>
          <w:ilvl w:val="0"/>
          <w:numId w:val="1"/>
        </w:numPr>
        <w:rPr>
          <w:rFonts w:ascii="Life Savers" w:eastAsia="Life Savers" w:hAnsi="Life Savers" w:cs="Life Savers"/>
          <w:b/>
          <w:color w:val="A4C2F4"/>
          <w:sz w:val="32"/>
          <w:szCs w:val="32"/>
        </w:rPr>
      </w:pPr>
      <w:r>
        <w:rPr>
          <w:rFonts w:ascii="Life Savers" w:eastAsia="Life Savers" w:hAnsi="Life Savers" w:cs="Life Savers"/>
          <w:b/>
          <w:color w:val="A4C2F4"/>
          <w:sz w:val="32"/>
          <w:szCs w:val="32"/>
        </w:rPr>
        <w:t>1 onion, finely chopped</w:t>
      </w:r>
    </w:p>
    <w:p w:rsidR="00BA4B1E" w:rsidRDefault="00321963">
      <w:pPr>
        <w:numPr>
          <w:ilvl w:val="0"/>
          <w:numId w:val="1"/>
        </w:numPr>
        <w:rPr>
          <w:rFonts w:ascii="Life Savers" w:eastAsia="Life Savers" w:hAnsi="Life Savers" w:cs="Life Savers"/>
          <w:b/>
          <w:color w:val="A4C2F4"/>
          <w:sz w:val="32"/>
          <w:szCs w:val="32"/>
        </w:rPr>
      </w:pPr>
      <w:r>
        <w:rPr>
          <w:rFonts w:ascii="Life Savers" w:eastAsia="Life Savers" w:hAnsi="Life Savers" w:cs="Life Savers"/>
          <w:b/>
          <w:color w:val="A4C2F4"/>
          <w:sz w:val="32"/>
          <w:szCs w:val="32"/>
        </w:rPr>
        <w:t>1tsp ground cumin</w:t>
      </w:r>
    </w:p>
    <w:p w:rsidR="00BA4B1E" w:rsidRDefault="00321963">
      <w:pPr>
        <w:numPr>
          <w:ilvl w:val="0"/>
          <w:numId w:val="1"/>
        </w:numPr>
        <w:rPr>
          <w:rFonts w:ascii="Life Savers" w:eastAsia="Life Savers" w:hAnsi="Life Savers" w:cs="Life Savers"/>
          <w:b/>
          <w:color w:val="A4C2F4"/>
          <w:sz w:val="32"/>
          <w:szCs w:val="32"/>
        </w:rPr>
      </w:pPr>
      <w:r>
        <w:rPr>
          <w:rFonts w:ascii="Life Savers" w:eastAsia="Life Savers" w:hAnsi="Life Savers" w:cs="Life Savers"/>
          <w:b/>
          <w:color w:val="A4C2F4"/>
          <w:sz w:val="32"/>
          <w:szCs w:val="32"/>
        </w:rPr>
        <w:t>1 garlic clove, crushed</w:t>
      </w:r>
    </w:p>
    <w:p w:rsidR="00BA4B1E" w:rsidRDefault="00321963">
      <w:pPr>
        <w:numPr>
          <w:ilvl w:val="0"/>
          <w:numId w:val="1"/>
        </w:numPr>
        <w:rPr>
          <w:rFonts w:ascii="Life Savers" w:eastAsia="Life Savers" w:hAnsi="Life Savers" w:cs="Life Savers"/>
          <w:b/>
          <w:color w:val="A4C2F4"/>
          <w:sz w:val="32"/>
          <w:szCs w:val="32"/>
        </w:rPr>
      </w:pPr>
      <w:r>
        <w:rPr>
          <w:rFonts w:ascii="Life Savers" w:eastAsia="Life Savers" w:hAnsi="Life Savers" w:cs="Life Savers"/>
          <w:b/>
          <w:color w:val="A4C2F4"/>
          <w:sz w:val="32"/>
          <w:szCs w:val="32"/>
        </w:rPr>
        <w:t xml:space="preserve">1 </w:t>
      </w:r>
      <w:proofErr w:type="spellStart"/>
      <w:r>
        <w:rPr>
          <w:rFonts w:ascii="Life Savers" w:eastAsia="Life Savers" w:hAnsi="Life Savers" w:cs="Life Savers"/>
          <w:b/>
          <w:color w:val="A4C2F4"/>
          <w:sz w:val="32"/>
          <w:szCs w:val="32"/>
        </w:rPr>
        <w:t>litre</w:t>
      </w:r>
      <w:proofErr w:type="spellEnd"/>
      <w:r>
        <w:rPr>
          <w:rFonts w:ascii="Life Savers" w:eastAsia="Life Savers" w:hAnsi="Life Savers" w:cs="Life Savers"/>
          <w:b/>
          <w:color w:val="A4C2F4"/>
          <w:sz w:val="32"/>
          <w:szCs w:val="32"/>
        </w:rPr>
        <w:t xml:space="preserve"> vegetable stock</w:t>
      </w:r>
    </w:p>
    <w:p w:rsidR="00BA4B1E" w:rsidRDefault="00321963">
      <w:pPr>
        <w:numPr>
          <w:ilvl w:val="0"/>
          <w:numId w:val="1"/>
        </w:numPr>
        <w:rPr>
          <w:rFonts w:ascii="Life Savers" w:eastAsia="Life Savers" w:hAnsi="Life Savers" w:cs="Life Savers"/>
          <w:b/>
          <w:color w:val="A4C2F4"/>
          <w:sz w:val="32"/>
          <w:szCs w:val="32"/>
        </w:rPr>
      </w:pPr>
      <w:r>
        <w:rPr>
          <w:rFonts w:ascii="Life Savers" w:eastAsia="Life Savers" w:hAnsi="Life Savers" w:cs="Life Savers"/>
          <w:b/>
          <w:color w:val="A4C2F4"/>
          <w:sz w:val="32"/>
          <w:szCs w:val="32"/>
        </w:rPr>
        <w:t xml:space="preserve">3 </w:t>
      </w:r>
      <w:proofErr w:type="spellStart"/>
      <w:r>
        <w:rPr>
          <w:rFonts w:ascii="Life Savers" w:eastAsia="Life Savers" w:hAnsi="Life Savers" w:cs="Life Savers"/>
          <w:b/>
          <w:color w:val="A4C2F4"/>
          <w:sz w:val="32"/>
          <w:szCs w:val="32"/>
        </w:rPr>
        <w:t>tbsp</w:t>
      </w:r>
      <w:proofErr w:type="spellEnd"/>
      <w:r>
        <w:rPr>
          <w:rFonts w:ascii="Life Savers" w:eastAsia="Life Savers" w:hAnsi="Life Savers" w:cs="Life Savers"/>
          <w:b/>
          <w:color w:val="A4C2F4"/>
          <w:sz w:val="32"/>
          <w:szCs w:val="32"/>
        </w:rPr>
        <w:t xml:space="preserve"> double cream</w:t>
      </w:r>
    </w:p>
    <w:p w:rsidR="00BA4B1E" w:rsidRDefault="00321963">
      <w:pPr>
        <w:numPr>
          <w:ilvl w:val="0"/>
          <w:numId w:val="1"/>
        </w:numPr>
        <w:rPr>
          <w:rFonts w:ascii="Life Savers" w:eastAsia="Life Savers" w:hAnsi="Life Savers" w:cs="Life Savers"/>
          <w:b/>
          <w:color w:val="A4C2F4"/>
          <w:sz w:val="32"/>
          <w:szCs w:val="32"/>
        </w:rPr>
      </w:pPr>
      <w:r>
        <w:rPr>
          <w:rFonts w:ascii="Life Savers" w:eastAsia="Life Savers" w:hAnsi="Life Savers" w:cs="Life Savers"/>
          <w:b/>
          <w:color w:val="A4C2F4"/>
          <w:sz w:val="32"/>
          <w:szCs w:val="32"/>
        </w:rPr>
        <w:t>Small handful of fresh coriander leaves, to garnish</w:t>
      </w:r>
    </w:p>
    <w:p w:rsidR="00BA4B1E" w:rsidRDefault="00BA4B1E">
      <w:pPr>
        <w:rPr>
          <w:rFonts w:ascii="Life Savers" w:eastAsia="Life Savers" w:hAnsi="Life Savers" w:cs="Life Savers"/>
          <w:b/>
          <w:color w:val="A4C2F4"/>
          <w:sz w:val="32"/>
          <w:szCs w:val="32"/>
        </w:rPr>
      </w:pPr>
    </w:p>
    <w:p w:rsidR="00BA4B1E" w:rsidRDefault="00321963">
      <w:pPr>
        <w:rPr>
          <w:rFonts w:ascii="Arvo" w:eastAsia="Arvo" w:hAnsi="Arvo" w:cs="Arvo"/>
          <w:color w:val="A4DCAF"/>
          <w:sz w:val="36"/>
          <w:szCs w:val="36"/>
        </w:rPr>
      </w:pPr>
      <w:r>
        <w:rPr>
          <w:rFonts w:ascii="Arvo" w:eastAsia="Arvo" w:hAnsi="Arvo" w:cs="Arvo"/>
          <w:color w:val="A4DCAF"/>
          <w:sz w:val="36"/>
          <w:szCs w:val="36"/>
        </w:rPr>
        <w:t>How to cook:</w:t>
      </w:r>
    </w:p>
    <w:p w:rsidR="00BA4B1E" w:rsidRDefault="00BA4B1E">
      <w:pPr>
        <w:rPr>
          <w:rFonts w:ascii="Arvo" w:eastAsia="Arvo" w:hAnsi="Arvo" w:cs="Arvo"/>
          <w:color w:val="A4DCAF"/>
          <w:sz w:val="36"/>
          <w:szCs w:val="36"/>
        </w:rPr>
      </w:pPr>
    </w:p>
    <w:p w:rsidR="00BA4B1E" w:rsidRDefault="00321963">
      <w:pPr>
        <w:numPr>
          <w:ilvl w:val="0"/>
          <w:numId w:val="2"/>
        </w:numPr>
        <w:rPr>
          <w:rFonts w:ascii="Arvo" w:eastAsia="Arvo" w:hAnsi="Arvo" w:cs="Arvo"/>
          <w:color w:val="A4DCAF"/>
          <w:sz w:val="32"/>
          <w:szCs w:val="32"/>
        </w:rPr>
      </w:pPr>
      <w:r>
        <w:rPr>
          <w:rFonts w:ascii="Arvo" w:eastAsia="Arvo" w:hAnsi="Arvo" w:cs="Arvo"/>
          <w:color w:val="A4DCAF"/>
          <w:sz w:val="32"/>
          <w:szCs w:val="32"/>
        </w:rPr>
        <w:t xml:space="preserve">Heat the oil in a large pan. Add the squash and the onion, cover and gently fry for 10min until softened and slightly </w:t>
      </w:r>
      <w:proofErr w:type="spellStart"/>
      <w:r>
        <w:rPr>
          <w:rFonts w:ascii="Arvo" w:eastAsia="Arvo" w:hAnsi="Arvo" w:cs="Arvo"/>
          <w:color w:val="A4DCAF"/>
          <w:sz w:val="32"/>
          <w:szCs w:val="32"/>
        </w:rPr>
        <w:t>coloured</w:t>
      </w:r>
      <w:proofErr w:type="spellEnd"/>
      <w:r>
        <w:rPr>
          <w:rFonts w:ascii="Arvo" w:eastAsia="Arvo" w:hAnsi="Arvo" w:cs="Arvo"/>
          <w:color w:val="A4DCAF"/>
          <w:sz w:val="32"/>
          <w:szCs w:val="32"/>
        </w:rPr>
        <w:t>.</w:t>
      </w:r>
    </w:p>
    <w:p w:rsidR="00BA4B1E" w:rsidRDefault="00321963">
      <w:pPr>
        <w:numPr>
          <w:ilvl w:val="0"/>
          <w:numId w:val="2"/>
        </w:numPr>
        <w:rPr>
          <w:rFonts w:ascii="Arvo" w:eastAsia="Arvo" w:hAnsi="Arvo" w:cs="Arvo"/>
          <w:color w:val="A4DCAF"/>
          <w:sz w:val="32"/>
          <w:szCs w:val="32"/>
        </w:rPr>
      </w:pPr>
      <w:r>
        <w:rPr>
          <w:rFonts w:ascii="Arvo" w:eastAsia="Arvo" w:hAnsi="Arvo" w:cs="Arvo"/>
          <w:color w:val="A4DCAF"/>
          <w:sz w:val="32"/>
          <w:szCs w:val="32"/>
        </w:rPr>
        <w:t>Add the ground cumin and garlic and fry for 1min, then pour in the stock. Bring to the boil, then simmer for 15min until the squash is tender.</w:t>
      </w:r>
    </w:p>
    <w:p w:rsidR="00BA4B1E" w:rsidRDefault="00321963">
      <w:pPr>
        <w:numPr>
          <w:ilvl w:val="0"/>
          <w:numId w:val="2"/>
        </w:numPr>
        <w:rPr>
          <w:rFonts w:ascii="Arvo" w:eastAsia="Arvo" w:hAnsi="Arvo" w:cs="Arvo"/>
          <w:color w:val="A4DCAF"/>
          <w:sz w:val="32"/>
          <w:szCs w:val="32"/>
        </w:rPr>
      </w:pPr>
      <w:r>
        <w:rPr>
          <w:rFonts w:ascii="Arvo" w:eastAsia="Arvo" w:hAnsi="Arvo" w:cs="Arvo"/>
          <w:color w:val="A4DCAF"/>
          <w:sz w:val="32"/>
          <w:szCs w:val="32"/>
        </w:rPr>
        <w:t>Blend until completely smooth, in batches if necessary, and return to the pan to reheat. Check the seasoning.</w:t>
      </w:r>
    </w:p>
    <w:p w:rsidR="00BA4B1E" w:rsidRDefault="00321963">
      <w:pPr>
        <w:numPr>
          <w:ilvl w:val="0"/>
          <w:numId w:val="2"/>
        </w:numPr>
        <w:rPr>
          <w:rFonts w:ascii="Arvo" w:eastAsia="Arvo" w:hAnsi="Arvo" w:cs="Arvo"/>
          <w:color w:val="A4DCAF"/>
          <w:sz w:val="32"/>
          <w:szCs w:val="32"/>
        </w:rPr>
      </w:pPr>
      <w:r>
        <w:rPr>
          <w:rFonts w:ascii="Arvo" w:eastAsia="Arvo" w:hAnsi="Arvo" w:cs="Arvo"/>
          <w:color w:val="A4DCAF"/>
          <w:sz w:val="32"/>
          <w:szCs w:val="32"/>
        </w:rPr>
        <w:t>Ser</w:t>
      </w:r>
      <w:r>
        <w:rPr>
          <w:rFonts w:ascii="Arvo" w:eastAsia="Arvo" w:hAnsi="Arvo" w:cs="Arvo"/>
          <w:color w:val="A4DCAF"/>
          <w:sz w:val="32"/>
          <w:szCs w:val="32"/>
        </w:rPr>
        <w:t>ve garnished with fresh coriander and a swirl of cream!</w:t>
      </w:r>
    </w:p>
    <w:p w:rsidR="00BA4B1E" w:rsidRDefault="00BA4B1E">
      <w:pPr>
        <w:rPr>
          <w:sz w:val="32"/>
          <w:szCs w:val="32"/>
        </w:rPr>
      </w:pPr>
    </w:p>
    <w:p w:rsidR="00BA4B1E" w:rsidRDefault="00321963">
      <w:pPr>
        <w:jc w:val="center"/>
        <w:rPr>
          <w:rFonts w:ascii="Fredoka One" w:eastAsia="Fredoka One" w:hAnsi="Fredoka One" w:cs="Fredoka One"/>
          <w:color w:val="FFB1B1"/>
          <w:sz w:val="64"/>
          <w:szCs w:val="64"/>
        </w:rPr>
      </w:pPr>
      <w:r>
        <w:rPr>
          <w:rFonts w:ascii="Fredoka One" w:eastAsia="Fredoka One" w:hAnsi="Fredoka One" w:cs="Fredoka One"/>
          <w:color w:val="FFB1B1"/>
          <w:sz w:val="64"/>
          <w:szCs w:val="64"/>
        </w:rPr>
        <w:lastRenderedPageBreak/>
        <w:t>Enjoy!</w:t>
      </w:r>
    </w:p>
    <w:p w:rsidR="00BA4B1E" w:rsidRDefault="00BA4B1E">
      <w:pPr>
        <w:rPr>
          <w:rFonts w:ascii="Fredoka One" w:eastAsia="Fredoka One" w:hAnsi="Fredoka One" w:cs="Fredoka One"/>
          <w:color w:val="FFB1B1"/>
          <w:sz w:val="48"/>
          <w:szCs w:val="48"/>
        </w:rPr>
      </w:pPr>
    </w:p>
    <w:p w:rsidR="00BA4B1E" w:rsidRDefault="00BA4B1E">
      <w:pPr>
        <w:rPr>
          <w:rFonts w:ascii="Fredoka One" w:eastAsia="Fredoka One" w:hAnsi="Fredoka One" w:cs="Fredoka One"/>
          <w:color w:val="FFB1B1"/>
          <w:sz w:val="48"/>
          <w:szCs w:val="48"/>
        </w:rPr>
      </w:pPr>
    </w:p>
    <w:p w:rsidR="00BA4B1E" w:rsidRDefault="00BA4B1E">
      <w:pPr>
        <w:rPr>
          <w:rFonts w:ascii="Fredoka One" w:eastAsia="Fredoka One" w:hAnsi="Fredoka One" w:cs="Fredoka One"/>
          <w:color w:val="FFB1B1"/>
          <w:sz w:val="48"/>
          <w:szCs w:val="48"/>
        </w:rPr>
      </w:pPr>
    </w:p>
    <w:p w:rsidR="00BA4B1E" w:rsidRDefault="00321963">
      <w:r>
        <w:rPr>
          <w:noProof/>
          <w:lang w:val="en-US"/>
        </w:rPr>
        <w:drawing>
          <wp:inline distT="114300" distB="114300" distL="114300" distR="114300">
            <wp:extent cx="5943600" cy="3340100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4B1E" w:rsidRDefault="00321963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1056640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11480800" cy="6457950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80800" cy="645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5943600" cy="9067800"/>
            <wp:effectExtent l="0" t="0" r="0" b="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6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5943600" cy="1056640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5943600" cy="10566400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5943600" cy="10566400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5943600" cy="3416300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A4B1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doka One">
    <w:charset w:val="00"/>
    <w:family w:val="auto"/>
    <w:pitch w:val="default"/>
  </w:font>
  <w:font w:name="Arvo">
    <w:charset w:val="00"/>
    <w:family w:val="auto"/>
    <w:pitch w:val="default"/>
  </w:font>
  <w:font w:name="Life Saver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5E0146"/>
    <w:multiLevelType w:val="multilevel"/>
    <w:tmpl w:val="0FF471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9B40B4D"/>
    <w:multiLevelType w:val="multilevel"/>
    <w:tmpl w:val="5BD8E5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B1E"/>
    <w:rsid w:val="00321963"/>
    <w:rsid w:val="00BA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F4C9BC-25C8-4F26-93D8-2371022F5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86E8153A</Template>
  <TotalTime>1</TotalTime>
  <Pages>9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De Miguel</dc:creator>
  <cp:lastModifiedBy>Ana De Miguel</cp:lastModifiedBy>
  <cp:revision>2</cp:revision>
  <dcterms:created xsi:type="dcterms:W3CDTF">2021-02-09T09:13:00Z</dcterms:created>
  <dcterms:modified xsi:type="dcterms:W3CDTF">2021-02-09T09:13:00Z</dcterms:modified>
</cp:coreProperties>
</file>