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CABCFC" w14:textId="1099411A" w:rsidR="0007601F" w:rsidRPr="00C463F7" w:rsidRDefault="00255086">
      <w:pPr>
        <w:rPr>
          <w:b/>
          <w:bCs/>
        </w:rPr>
      </w:pPr>
      <w:r>
        <w:rPr>
          <w:b/>
          <w:bCs/>
        </w:rPr>
        <w:t>Dylan</w:t>
      </w:r>
      <w:r w:rsidR="004503E0" w:rsidRPr="00C463F7">
        <w:rPr>
          <w:b/>
          <w:bCs/>
        </w:rPr>
        <w:t>’s Recipe</w:t>
      </w:r>
      <w:r w:rsidR="00C463F7">
        <w:rPr>
          <w:b/>
          <w:bCs/>
        </w:rPr>
        <w:t xml:space="preserve">. </w:t>
      </w:r>
    </w:p>
    <w:p w14:paraId="23B3D5A4" w14:textId="4517BAB6" w:rsidR="004503E0" w:rsidRDefault="004503E0"/>
    <w:p w14:paraId="3A62B28E" w14:textId="284DBFDA" w:rsidR="004503E0" w:rsidRPr="00C463F7" w:rsidRDefault="004503E0">
      <w:pPr>
        <w:rPr>
          <w:u w:val="single"/>
        </w:rPr>
      </w:pPr>
      <w:r w:rsidRPr="00C463F7">
        <w:rPr>
          <w:u w:val="single"/>
        </w:rPr>
        <w:t>Vegan Quorn and vegetable wraps</w:t>
      </w:r>
    </w:p>
    <w:p w14:paraId="49C5C797" w14:textId="4386CAF1" w:rsidR="004503E0" w:rsidRDefault="004503E0"/>
    <w:p w14:paraId="6412196C" w14:textId="77777777" w:rsidR="004B78C6" w:rsidRDefault="004B78C6">
      <w:pPr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3B51BE43" wp14:editId="0980D982">
            <wp:extent cx="6111240" cy="4583430"/>
            <wp:effectExtent l="0" t="0" r="0" b="1270"/>
            <wp:docPr id="2" name="Picture 2" descr="A bowl of cereal and milk next to a bowl of cere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owl of cereal and milk next to a bowl of cereal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EC88E" w14:textId="77777777" w:rsidR="004B78C6" w:rsidRDefault="004B78C6">
      <w:pPr>
        <w:rPr>
          <w:b/>
          <w:bCs/>
        </w:rPr>
      </w:pPr>
    </w:p>
    <w:p w14:paraId="5AE6C95F" w14:textId="256622B9" w:rsidR="004503E0" w:rsidRPr="00C463F7" w:rsidRDefault="004503E0">
      <w:pPr>
        <w:rPr>
          <w:b/>
          <w:bCs/>
        </w:rPr>
      </w:pPr>
      <w:r w:rsidRPr="00C463F7">
        <w:rPr>
          <w:b/>
          <w:bCs/>
        </w:rPr>
        <w:t>The inspiration:</w:t>
      </w:r>
    </w:p>
    <w:p w14:paraId="2B8E6037" w14:textId="22552983" w:rsidR="004503E0" w:rsidRDefault="00476456">
      <w:r>
        <w:t>This is inspired by Mexican food and I made it</w:t>
      </w:r>
      <w:r w:rsidR="004503E0">
        <w:t xml:space="preserve"> because this is something that me and my brother and sister enjo</w:t>
      </w:r>
      <w:r w:rsidR="004B78C6">
        <w:t>y.</w:t>
      </w:r>
    </w:p>
    <w:p w14:paraId="06FE52E1" w14:textId="65BE3C68" w:rsidR="004503E0" w:rsidRDefault="004503E0"/>
    <w:p w14:paraId="4E20443D" w14:textId="305800EC" w:rsidR="004503E0" w:rsidRPr="00C463F7" w:rsidRDefault="004503E0">
      <w:pPr>
        <w:rPr>
          <w:b/>
          <w:bCs/>
        </w:rPr>
      </w:pPr>
      <w:r w:rsidRPr="00C463F7">
        <w:rPr>
          <w:b/>
          <w:bCs/>
        </w:rPr>
        <w:t>Ingredients:</w:t>
      </w:r>
    </w:p>
    <w:p w14:paraId="6F79E9A8" w14:textId="37028FFD" w:rsidR="004503E0" w:rsidRDefault="004503E0">
      <w:r>
        <w:t>Vegan Quorn pieces</w:t>
      </w:r>
    </w:p>
    <w:p w14:paraId="785AAB0F" w14:textId="13FD181F" w:rsidR="004503E0" w:rsidRDefault="004503E0">
      <w:r>
        <w:t>Red onion</w:t>
      </w:r>
    </w:p>
    <w:p w14:paraId="6F931CE0" w14:textId="6CB94EF0" w:rsidR="004503E0" w:rsidRDefault="00476456">
      <w:r>
        <w:t>Thinly s</w:t>
      </w:r>
      <w:r w:rsidR="004503E0">
        <w:t xml:space="preserve">liced vegetables (carrot, </w:t>
      </w:r>
      <w:proofErr w:type="spellStart"/>
      <w:r w:rsidR="004503E0">
        <w:t>babycorn</w:t>
      </w:r>
      <w:proofErr w:type="spellEnd"/>
      <w:r w:rsidR="004503E0">
        <w:t>, green pepper or whatever you like the best!)</w:t>
      </w:r>
    </w:p>
    <w:p w14:paraId="1E2F1FD0" w14:textId="7994AC93" w:rsidR="004503E0" w:rsidRDefault="004503E0">
      <w:r>
        <w:t>Tomato puree (1 tbs)</w:t>
      </w:r>
    </w:p>
    <w:p w14:paraId="3FC10E81" w14:textId="09E087A4" w:rsidR="004503E0" w:rsidRDefault="004503E0">
      <w:r>
        <w:t xml:space="preserve">Seasoning (1tps of paprika, ½ </w:t>
      </w:r>
      <w:proofErr w:type="spellStart"/>
      <w:r>
        <w:t>tps</w:t>
      </w:r>
      <w:proofErr w:type="spellEnd"/>
      <w:r>
        <w:t xml:space="preserve"> cayenne pepper, salt and pepper)</w:t>
      </w:r>
    </w:p>
    <w:p w14:paraId="3EA58E6C" w14:textId="3B2AF411" w:rsidR="004503E0" w:rsidRDefault="004503E0" w:rsidP="004503E0">
      <w:r>
        <w:t xml:space="preserve">Wraps </w:t>
      </w:r>
    </w:p>
    <w:p w14:paraId="79E20B23" w14:textId="77777777" w:rsidR="004B78C6" w:rsidRDefault="004B78C6" w:rsidP="004503E0"/>
    <w:p w14:paraId="50A738E8" w14:textId="3104AD86" w:rsidR="004B78C6" w:rsidRDefault="004B78C6" w:rsidP="004503E0">
      <w:r>
        <w:rPr>
          <w:noProof/>
          <w:lang w:eastAsia="en-GB"/>
        </w:rPr>
        <w:lastRenderedPageBreak/>
        <w:drawing>
          <wp:inline distT="0" distB="0" distL="0" distR="0" wp14:anchorId="1FFE4C33" wp14:editId="009A09E8">
            <wp:extent cx="2179320" cy="1634490"/>
            <wp:effectExtent l="0" t="0" r="5080" b="3810"/>
            <wp:docPr id="1" name="Picture 1" descr="A picture containing indoor, person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person, fl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81CBF1" wp14:editId="597DCB69">
            <wp:extent cx="2179320" cy="1634490"/>
            <wp:effectExtent l="0" t="0" r="5080" b="3810"/>
            <wp:docPr id="4" name="Picture 4" descr="A picture containing indoor, person, floor, m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person, floor, mea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340" cy="163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7B94" w14:textId="57AD8E9E" w:rsidR="004503E0" w:rsidRDefault="004503E0"/>
    <w:p w14:paraId="3845301F" w14:textId="74C3DA4B" w:rsidR="004503E0" w:rsidRPr="00C463F7" w:rsidRDefault="00C463F7">
      <w:pPr>
        <w:rPr>
          <w:b/>
          <w:bCs/>
        </w:rPr>
      </w:pPr>
      <w:r w:rsidRPr="00C463F7">
        <w:rPr>
          <w:b/>
          <w:bCs/>
        </w:rPr>
        <w:t>Instructions:</w:t>
      </w:r>
      <w:r w:rsidR="004B78C6" w:rsidRPr="004B78C6">
        <w:rPr>
          <w:noProof/>
        </w:rPr>
        <w:t xml:space="preserve"> </w:t>
      </w:r>
    </w:p>
    <w:p w14:paraId="616970AF" w14:textId="2514CFC7" w:rsidR="00C463F7" w:rsidRDefault="00C463F7"/>
    <w:p w14:paraId="2A73D5D8" w14:textId="5C03959E" w:rsidR="00C463F7" w:rsidRDefault="00C463F7">
      <w:r>
        <w:t xml:space="preserve">Chop the onion and fry in olive oil in a frying pan. When the onion is soft add the sliced vegetables and stir fry for 5 minutes. Then add the Quorn pieces, </w:t>
      </w:r>
      <w:r w:rsidR="00476456">
        <w:t xml:space="preserve">the </w:t>
      </w:r>
      <w:r>
        <w:t>seasoning and puree.</w:t>
      </w:r>
    </w:p>
    <w:p w14:paraId="13059442" w14:textId="70D8E270" w:rsidR="00C463F7" w:rsidRDefault="00C463F7">
      <w:r>
        <w:t>Cook for another 5 minutes</w:t>
      </w:r>
      <w:r w:rsidR="004B78C6">
        <w:t>.</w:t>
      </w:r>
    </w:p>
    <w:p w14:paraId="17D862B6" w14:textId="6B86F54A" w:rsidR="00C463F7" w:rsidRDefault="00C463F7">
      <w:r>
        <w:t xml:space="preserve">Warm the wraps in a microwave and then you’re ready to serve! </w:t>
      </w:r>
    </w:p>
    <w:p w14:paraId="67F2ED25" w14:textId="77777777" w:rsidR="004B78C6" w:rsidRDefault="004B78C6"/>
    <w:p w14:paraId="5CF179F9" w14:textId="6FAF1A46" w:rsidR="00C463F7" w:rsidRDefault="00C463F7">
      <w:r>
        <w:t xml:space="preserve">You can also enjoy the wraps with a homemade salsa: use a food processor to blend tomatoes, a teaspoon of tomato puree, </w:t>
      </w:r>
      <w:r w:rsidR="00476456">
        <w:t xml:space="preserve">1 </w:t>
      </w:r>
      <w:r>
        <w:t>garlic</w:t>
      </w:r>
      <w:r w:rsidR="00476456">
        <w:t xml:space="preserve"> clove, 1 teaspoon of coriander leaf and the juice of 1 lime.</w:t>
      </w:r>
      <w:r w:rsidR="00AD2066">
        <w:t xml:space="preserve"> Add some chilli flakes if you don’t mind it being a bit spicey!</w:t>
      </w:r>
    </w:p>
    <w:p w14:paraId="2B8FF57A" w14:textId="77777777" w:rsidR="004B78C6" w:rsidRDefault="004B78C6"/>
    <w:p w14:paraId="3D2E33CF" w14:textId="5A50976E" w:rsidR="00AD2066" w:rsidRDefault="004B78C6">
      <w:r>
        <w:rPr>
          <w:noProof/>
          <w:lang w:eastAsia="en-GB"/>
        </w:rPr>
        <w:drawing>
          <wp:inline distT="0" distB="0" distL="0" distR="0" wp14:anchorId="49B07284" wp14:editId="480CD90A">
            <wp:extent cx="5510893" cy="4133170"/>
            <wp:effectExtent l="0" t="0" r="1270" b="0"/>
            <wp:docPr id="3" name="Picture 3" descr="A picture containing food, table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ood, table, indoor, pers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105" cy="41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E8CBC" w14:textId="4089D7F2" w:rsidR="00C463F7" w:rsidRDefault="00C463F7"/>
    <w:p w14:paraId="032E3BFB" w14:textId="77777777" w:rsidR="00C463F7" w:rsidRDefault="00C463F7"/>
    <w:p w14:paraId="7121CB84" w14:textId="38897FF7" w:rsidR="004503E0" w:rsidRDefault="004503E0"/>
    <w:p w14:paraId="0DFEE7B2" w14:textId="77777777" w:rsidR="004503E0" w:rsidRDefault="004503E0">
      <w:bookmarkStart w:id="0" w:name="_GoBack"/>
      <w:bookmarkEnd w:id="0"/>
    </w:p>
    <w:sectPr w:rsidR="004503E0" w:rsidSect="000F2DC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3E0"/>
    <w:rsid w:val="000F2DC2"/>
    <w:rsid w:val="00207612"/>
    <w:rsid w:val="00255086"/>
    <w:rsid w:val="004503E0"/>
    <w:rsid w:val="00476456"/>
    <w:rsid w:val="004B78C6"/>
    <w:rsid w:val="00692A1A"/>
    <w:rsid w:val="006E0735"/>
    <w:rsid w:val="00824BB1"/>
    <w:rsid w:val="00AD2066"/>
    <w:rsid w:val="00C463F7"/>
    <w:rsid w:val="00E244A1"/>
    <w:rsid w:val="00F9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B6EE5"/>
  <w15:chartTrackingRefBased/>
  <w15:docId w15:val="{C34FCBB8-E4F9-8C48-A60A-77A74CD35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5F134A9E</Template>
  <TotalTime>1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Prime, Mat</dc:creator>
  <cp:keywords/>
  <dc:description/>
  <cp:lastModifiedBy>Hayley Gorman</cp:lastModifiedBy>
  <cp:revision>4</cp:revision>
  <dcterms:created xsi:type="dcterms:W3CDTF">2021-02-07T14:12:00Z</dcterms:created>
  <dcterms:modified xsi:type="dcterms:W3CDTF">2021-02-07T20:07:00Z</dcterms:modified>
</cp:coreProperties>
</file>